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E4B8C" w14:textId="77777777" w:rsidR="007D69CF" w:rsidRPr="007D69CF" w:rsidRDefault="007D69CF" w:rsidP="009268E4">
      <w:pPr>
        <w:pStyle w:val="FHPTitel"/>
      </w:pPr>
      <w:r w:rsidRPr="007D69CF">
        <w:t xml:space="preserve">Leitfaden zum Verfassen eines </w:t>
      </w:r>
      <w:proofErr w:type="gramStart"/>
      <w:r w:rsidRPr="007D69CF">
        <w:t>Forschungsexposés</w:t>
      </w:r>
      <w:proofErr w:type="gramEnd"/>
    </w:p>
    <w:p w14:paraId="3DF50517" w14:textId="77777777" w:rsidR="007D69CF" w:rsidRPr="007D69CF" w:rsidRDefault="007D69CF" w:rsidP="007D69CF">
      <w:pPr>
        <w:pStyle w:val="FHPAbsatz"/>
      </w:pPr>
    </w:p>
    <w:p w14:paraId="7BD11BEB" w14:textId="77777777" w:rsidR="007D69CF" w:rsidRPr="007D69CF" w:rsidRDefault="007D69CF" w:rsidP="007D69CF">
      <w:pPr>
        <w:pStyle w:val="FHPAbsatz"/>
      </w:pPr>
      <w:r w:rsidRPr="007D69CF">
        <w:t xml:space="preserve">Im Folgenden finden Sie einige Informationen darüber, wie ein </w:t>
      </w:r>
      <w:proofErr w:type="gramStart"/>
      <w:r w:rsidRPr="007D69CF">
        <w:t>Forschungsexposé</w:t>
      </w:r>
      <w:proofErr w:type="gramEnd"/>
      <w:r w:rsidRPr="007D69CF">
        <w:t xml:space="preserve"> aussehen sollte, d.h. welche Elemente es enthalten sollte und welche Themen es behandeln sollte</w:t>
      </w:r>
      <w:r>
        <w:t xml:space="preserve">. Die Erstellung eines solchen </w:t>
      </w:r>
      <w:proofErr w:type="gramStart"/>
      <w:r>
        <w:t>Exposés</w:t>
      </w:r>
      <w:proofErr w:type="gramEnd"/>
      <w:r>
        <w:t xml:space="preserve"> ist der erste – verpflichtende – Schritt </w:t>
      </w:r>
    </w:p>
    <w:p w14:paraId="2028FB09" w14:textId="77777777" w:rsidR="007D69CF" w:rsidRPr="007D69CF" w:rsidRDefault="007D69CF" w:rsidP="006058D7">
      <w:pPr>
        <w:pStyle w:val="FHPAufzhlung1Ebene"/>
      </w:pPr>
      <w:r w:rsidRPr="007D69CF">
        <w:t xml:space="preserve">Geben Sie eine kurze </w:t>
      </w:r>
      <w:r w:rsidRPr="006058D7">
        <w:rPr>
          <w:b/>
          <w:bCs/>
        </w:rPr>
        <w:t>Einleitung</w:t>
      </w:r>
      <w:r w:rsidRPr="007D69CF">
        <w:t>, in der Sie das allgemeine Thema/Problem, das Sie interessiert, ansprechen und die Relevanz Ihrer Forschung darlegen (und zwar nicht im Sinne einer rein persönlichen Motivation, sondern im Sinne ihrer Relevanz für die wissenschaftliche Erkenntnis und/oder den gesellschaftlichen Fortschritt).</w:t>
      </w:r>
    </w:p>
    <w:p w14:paraId="5F335B10" w14:textId="77777777" w:rsidR="007D69CF" w:rsidRPr="007D69CF" w:rsidRDefault="007D69CF" w:rsidP="006058D7">
      <w:pPr>
        <w:pStyle w:val="FHPAufzhlung1Ebene"/>
      </w:pPr>
      <w:r w:rsidRPr="007D69CF">
        <w:t xml:space="preserve">Geben Sie einen </w:t>
      </w:r>
      <w:r w:rsidR="00D40FD4" w:rsidRPr="00D40FD4">
        <w:rPr>
          <w:b/>
          <w:bCs/>
        </w:rPr>
        <w:t xml:space="preserve">ersten </w:t>
      </w:r>
      <w:r w:rsidRPr="00D40FD4">
        <w:rPr>
          <w:b/>
          <w:bCs/>
        </w:rPr>
        <w:t>Überblick über einschlägige wissenschaftliche Literatur</w:t>
      </w:r>
      <w:r w:rsidRPr="007D69CF">
        <w:t xml:space="preserve">, die zentrale Aspekte Ihres Forschungsvorhabens berührt. Dies wird der erste Hauptteil Ihres </w:t>
      </w:r>
      <w:proofErr w:type="gramStart"/>
      <w:r w:rsidRPr="007D69CF">
        <w:t>Exposés</w:t>
      </w:r>
      <w:proofErr w:type="gramEnd"/>
      <w:r w:rsidRPr="007D69CF">
        <w:t xml:space="preserve"> sein. Machen Sie deutlich, auf welche Weise(n) die bisherige Forschung möglicherweise Ihre eigene Studie beeinflusst und auf welche Weise Ihre Forschung einen Beitrag zu dieser Literatur leisten würde, wenn sie durchgeführt würde (d. h. Behebung der sogenannten "</w:t>
      </w:r>
      <w:r w:rsidRPr="001F14F7">
        <w:rPr>
          <w:b/>
          <w:bCs/>
        </w:rPr>
        <w:t>Forschungslücke</w:t>
      </w:r>
      <w:r w:rsidRPr="007D69CF">
        <w:t xml:space="preserve">"). Auf diese Weise können Sie zeigen, warum Ihre Forschungsfrage behandelt und beantwortet werden </w:t>
      </w:r>
      <w:r w:rsidR="00D40FD4">
        <w:t>„</w:t>
      </w:r>
      <w:r w:rsidRPr="007D69CF">
        <w:t>muss</w:t>
      </w:r>
      <w:r w:rsidR="00D40FD4">
        <w:t>“</w:t>
      </w:r>
      <w:r w:rsidRPr="007D69CF">
        <w:t xml:space="preserve"> und wie sie die bereits vorhandene Forschung ergänzen würde. In diesem Teil können Sie auch angeben, ob Ihre geplante Studie einem bestimmten theoretischen Rahmen folgt, in den sie eingebettet ist oder der Ihre Studie </w:t>
      </w:r>
      <w:proofErr w:type="gramStart"/>
      <w:r w:rsidRPr="007D69CF">
        <w:t>auf</w:t>
      </w:r>
      <w:proofErr w:type="gramEnd"/>
      <w:r w:rsidRPr="007D69CF">
        <w:t xml:space="preserve"> die eine oder andere Weise inspiriert.</w:t>
      </w:r>
      <w:r w:rsidR="001F14F7" w:rsidRPr="001F14F7">
        <w:rPr>
          <w:b/>
          <w:bCs/>
        </w:rPr>
        <w:t xml:space="preserve"> Als Fließtext!</w:t>
      </w:r>
    </w:p>
    <w:p w14:paraId="50396A00" w14:textId="77777777" w:rsidR="001F14F7" w:rsidRPr="007D69CF" w:rsidRDefault="001F14F7" w:rsidP="001F14F7">
      <w:pPr>
        <w:pStyle w:val="FHPAufzhlung1Ebene"/>
      </w:pPr>
      <w:r w:rsidRPr="007D69CF">
        <w:t xml:space="preserve">Formulieren Sie </w:t>
      </w:r>
      <w:r>
        <w:t xml:space="preserve">basierend dem ersten Literaturüberblick/Forschungsstand </w:t>
      </w:r>
      <w:r w:rsidRPr="007D69CF">
        <w:t xml:space="preserve">eine klare, prägnante </w:t>
      </w:r>
      <w:r w:rsidRPr="00D40FD4">
        <w:rPr>
          <w:b/>
          <w:bCs/>
        </w:rPr>
        <w:t>Forschungsfrage</w:t>
      </w:r>
      <w:r w:rsidRPr="007D69CF">
        <w:t xml:space="preserve"> (die in verwandte Unterfragen unterteilt werden kann, aber nicht muss).</w:t>
      </w:r>
      <w:r>
        <w:t xml:space="preserve"> Diese muss (vor allen Dingen im späteren Verlauf) im Bezug zur Forschungsliteratur stehen/gebracht werden. </w:t>
      </w:r>
    </w:p>
    <w:p w14:paraId="45A45F23" w14:textId="77777777" w:rsidR="00D40FD4" w:rsidRDefault="007D69CF" w:rsidP="006058D7">
      <w:pPr>
        <w:pStyle w:val="FHPAufzhlung1Ebene"/>
      </w:pPr>
      <w:r w:rsidRPr="007D69CF">
        <w:t xml:space="preserve">Der zweite Hauptteil Ihres </w:t>
      </w:r>
      <w:proofErr w:type="gramStart"/>
      <w:r w:rsidRPr="007D69CF">
        <w:t>Exposés</w:t>
      </w:r>
      <w:proofErr w:type="gramEnd"/>
      <w:r w:rsidRPr="007D69CF">
        <w:t xml:space="preserve"> ist der Abschnitt, in dem Sie beschreiben, wie Sie Ihre Forschung durchführen würden</w:t>
      </w:r>
      <w:r w:rsidR="00D40FD4">
        <w:t xml:space="preserve"> – </w:t>
      </w:r>
      <w:r w:rsidR="00D40FD4" w:rsidRPr="00D40FD4">
        <w:rPr>
          <w:b/>
          <w:bCs/>
        </w:rPr>
        <w:t>die Methode</w:t>
      </w:r>
      <w:r w:rsidRPr="007D69CF">
        <w:t xml:space="preserve">. Je nach der Art der geplanten Forschung kann dieser Teil sehr unterschiedlich ausfallen. Hier nur ein paar beispielhafte Fragen, um Ihnen eine Idee zu geben: Planen Sie eine rein literaturbasierte Studie </w:t>
      </w:r>
      <w:r w:rsidR="00D40FD4">
        <w:t xml:space="preserve">(dann folgen Sie den Standards </w:t>
      </w:r>
      <w:proofErr w:type="gramStart"/>
      <w:r w:rsidR="00D40FD4">
        <w:t>eines umfassendes Reviews</w:t>
      </w:r>
      <w:proofErr w:type="gramEnd"/>
      <w:r w:rsidR="00D40FD4">
        <w:t xml:space="preserve"> oder einer Meta-Analyse) </w:t>
      </w:r>
      <w:r w:rsidRPr="007D69CF">
        <w:t xml:space="preserve">oder beabsichtigen Sie, in irgendeiner Form empirische Daten zu erheben (z. B. durch quantitative/qualitative Methoden)? Vergleichen Sie etwas, greifen Sie auf Argumente aus verschiedenen theoretischen Debatten zurück, verwenden Sie empirisches Material nur zur Veranschaulichung, um ein allgemeineres theoretisches Argument zu unterstreichen, das Sie vorbringen wollen, oder analysieren Sie die Daten selbst, um möglicherweise etwas Neues zu entdecken? </w:t>
      </w:r>
    </w:p>
    <w:p w14:paraId="4DE29316" w14:textId="77777777" w:rsidR="00D40FD4" w:rsidRDefault="007D69CF" w:rsidP="00D40FD4">
      <w:pPr>
        <w:pStyle w:val="FHPAufzhlung2Ebene"/>
      </w:pPr>
      <w:r w:rsidRPr="007D69CF">
        <w:t xml:space="preserve">Wenn Sie eine Form von Daten verwenden </w:t>
      </w:r>
      <w:r w:rsidR="00D40FD4">
        <w:t>wollen</w:t>
      </w:r>
      <w:r w:rsidRPr="007D69CF">
        <w:t xml:space="preserve">, welche Methoden der Datenerhebung und -analyse würden Sie anwenden? Würden Sie die Daten (z. B. mündlich, visuell, durch Beobachtung, in Textform) selbst erheben (in welcher Form auch immer) oder planen Sie eine Analyse bereits vorhandener Daten (Sekundäranalyse)? </w:t>
      </w:r>
    </w:p>
    <w:p w14:paraId="083196E0" w14:textId="77777777" w:rsidR="00D40FD4" w:rsidRDefault="007D69CF" w:rsidP="00D40FD4">
      <w:pPr>
        <w:pStyle w:val="FHPAufzhlung2Ebene"/>
      </w:pPr>
      <w:r w:rsidRPr="007D69CF">
        <w:t xml:space="preserve">Wenn Sie planen, selbst Daten zu sammeln, beschreiben Sie, wie Sie dabei vorgehen würden; wenn Sie eine Sekundärdatenanalyse planen, welche Daten würden Sie dann genau verwenden, würden sie die Informationen liefern, die Sie zur (theoretischen) Beantwortung Ihrer Forschungsfrage benötigen? </w:t>
      </w:r>
    </w:p>
    <w:p w14:paraId="7175C7B8" w14:textId="77777777" w:rsidR="007D69CF" w:rsidRPr="007D69CF" w:rsidRDefault="007D69CF" w:rsidP="00D40FD4">
      <w:pPr>
        <w:pStyle w:val="FHPAufzhlung2Ebene"/>
      </w:pPr>
      <w:r w:rsidRPr="007D69CF">
        <w:t>Was auch immer Sie planen, seien Sie in Ihrer Darstellung so präzise wie möglich und stellen Sie sicher, dass die Art und Weise, wie Sie Ihre Forschungsfrage beantworten wollen, auch tatsächlich zu der von Ihnen gestellten Frage passt.</w:t>
      </w:r>
    </w:p>
    <w:p w14:paraId="4E7BCE76" w14:textId="77777777" w:rsidR="007D69CF" w:rsidRPr="007D69CF" w:rsidRDefault="007D69CF" w:rsidP="00D40FD4">
      <w:pPr>
        <w:pStyle w:val="FHPAufzhlung1Ebene"/>
        <w:numPr>
          <w:ilvl w:val="0"/>
          <w:numId w:val="0"/>
        </w:numPr>
        <w:ind w:left="357"/>
      </w:pPr>
      <w:r w:rsidRPr="007D69CF">
        <w:t xml:space="preserve">Wenn Sie bereits eine "Ahnung" von (den) möglichen Ergebnissen Ihrer Forschung haben oder zumindest von den Richtungen, in die sie gehen könnte, können Sie diese ebenfalls </w:t>
      </w:r>
      <w:r w:rsidRPr="007D69CF">
        <w:lastRenderedPageBreak/>
        <w:t>darlegen und erörtern; wenn Sie bestimmte Herausforderungen vorhersehen können, auf die Sie bei der Durchführung dieser Forschung stoßen könnten (falls sie durchgeführt werden sollte), dann erörtern Sie, ob es möglicherweise alternative Wege zur Beantwortung Ihrer Frage gibt. Gibt es dann eine Art "Ausweichplan"?</w:t>
      </w:r>
    </w:p>
    <w:p w14:paraId="7EAC5F01" w14:textId="77777777" w:rsidR="007D69CF" w:rsidRPr="007D69CF" w:rsidRDefault="007D69CF" w:rsidP="006058D7">
      <w:pPr>
        <w:pStyle w:val="FHPAufzhlung1Ebene"/>
      </w:pPr>
      <w:r w:rsidRPr="007D69CF">
        <w:t xml:space="preserve">Schreiben Sie eine kurze </w:t>
      </w:r>
      <w:r w:rsidRPr="00D40FD4">
        <w:rPr>
          <w:b/>
          <w:bCs/>
        </w:rPr>
        <w:t>Schlussfolgerung</w:t>
      </w:r>
      <w:r w:rsidRPr="007D69CF">
        <w:t>.</w:t>
      </w:r>
    </w:p>
    <w:p w14:paraId="35C596E9" w14:textId="77777777" w:rsidR="007D69CF" w:rsidRPr="007D69CF" w:rsidRDefault="007D69CF" w:rsidP="006058D7">
      <w:pPr>
        <w:pStyle w:val="FHPAufzhlung1Ebene"/>
      </w:pPr>
      <w:r w:rsidRPr="007D69CF">
        <w:t xml:space="preserve">Legen Sie eine </w:t>
      </w:r>
      <w:r w:rsidRPr="00D40FD4">
        <w:rPr>
          <w:b/>
          <w:bCs/>
        </w:rPr>
        <w:t>Gliederung</w:t>
      </w:r>
      <w:r w:rsidRPr="007D69CF">
        <w:t xml:space="preserve"> Ihrer geplanten Arbeit vor.</w:t>
      </w:r>
    </w:p>
    <w:p w14:paraId="783B318C" w14:textId="77777777" w:rsidR="007D69CF" w:rsidRPr="007D69CF" w:rsidRDefault="007D69CF" w:rsidP="005E32BE">
      <w:pPr>
        <w:pStyle w:val="FHPAufzhlung1Ebene"/>
      </w:pPr>
      <w:r w:rsidRPr="007D69CF">
        <w:t>Schließen Sie mit einem vollständigen und konsequent aufgebauten</w:t>
      </w:r>
      <w:r w:rsidR="00443BF5">
        <w:t xml:space="preserve"> formal korrekten</w:t>
      </w:r>
      <w:r w:rsidRPr="007D69CF">
        <w:t xml:space="preserve"> Literaturverzeichnis ab.</w:t>
      </w:r>
      <w:r w:rsidR="00D40FD4">
        <w:t xml:space="preserve"> </w:t>
      </w:r>
      <w:r w:rsidR="00D40FD4" w:rsidRPr="005E32BE">
        <w:t>Nutzen</w:t>
      </w:r>
      <w:r w:rsidR="00D40FD4">
        <w:t xml:space="preserve"> Sie hierzu </w:t>
      </w:r>
      <w:r w:rsidR="00443BF5">
        <w:t>das</w:t>
      </w:r>
      <w:r w:rsidR="00D40FD4">
        <w:t xml:space="preserve"> Dokument </w:t>
      </w:r>
      <w:r w:rsidR="00BD47B4">
        <w:t>„</w:t>
      </w:r>
      <w:r w:rsidR="00BD47B4" w:rsidRPr="00BD47B4">
        <w:t>Leitfaden wissenschaftliches Arbeiten</w:t>
      </w:r>
      <w:r w:rsidR="00443BF5">
        <w:t>“ von Prof. Thomas!</w:t>
      </w:r>
    </w:p>
    <w:p w14:paraId="3339AE5A" w14:textId="77777777" w:rsidR="009268E4" w:rsidRDefault="009268E4">
      <w:pPr>
        <w:pStyle w:val="FHPTitel"/>
      </w:pPr>
    </w:p>
    <w:p w14:paraId="28CBD0F2" w14:textId="0140EFBC" w:rsidR="00C07A5F" w:rsidRDefault="00000000" w:rsidP="009268E4">
      <w:pPr>
        <w:pStyle w:val="FHPTitel"/>
      </w:pPr>
      <w:r>
        <w:t>Hinweis zur Nutzung von IT-/KI-gestützten Werkzeugen</w:t>
      </w:r>
    </w:p>
    <w:p w14:paraId="2E1B9A33" w14:textId="77777777" w:rsidR="00C07A5F" w:rsidRDefault="00000000" w:rsidP="009268E4">
      <w:pPr>
        <w:pStyle w:val="FHPAbsatz"/>
      </w:pPr>
      <w:r>
        <w:t xml:space="preserve">IT- und KI-gestützte Werkzeuge können im Arbeitsprozess an verschiedenen Stellen hilfreich sein, zum Beispiel für Brainstorming, Literaturrecherche, Übersetzungen, das Zusammenfassen oder </w:t>
      </w:r>
      <w:r w:rsidRPr="009268E4">
        <w:t xml:space="preserve">Erklären von Quellen, die sprachliche Überarbeitung eigener Texte, die Unterstützung bei der Datenauswertung oder die Erstellung von Visualisierungen. Die Nutzung solcher Werkzeuge ist jedoch nicht gleichbedeutend mit einer Auslagerung der wissenschaftlichen Eigenleistung. Studierende bleiben für Themenwahl, Forschungsfrage, theoretische Einordnung, methodische Entscheidungen, Argumentation, Bewertung von Quellen, Interpretation der Ergebnisse und die Endfassung des </w:t>
      </w:r>
      <w:proofErr w:type="gramStart"/>
      <w:r w:rsidRPr="009268E4">
        <w:t>Exposés</w:t>
      </w:r>
      <w:proofErr w:type="gramEnd"/>
      <w:r w:rsidRPr="009268E4">
        <w:t xml:space="preserve"> beziehungsweise der Abschlussarbeit vollständig verantwortlich.</w:t>
      </w:r>
    </w:p>
    <w:p w14:paraId="1217A3C5" w14:textId="77777777" w:rsidR="009268E4" w:rsidRPr="009268E4" w:rsidRDefault="009268E4" w:rsidP="009268E4">
      <w:pPr>
        <w:pStyle w:val="FHPAbsatz"/>
      </w:pPr>
    </w:p>
    <w:p w14:paraId="73F75889" w14:textId="1ECBAC1B" w:rsidR="00C07A5F" w:rsidRDefault="00000000" w:rsidP="009268E4">
      <w:pPr>
        <w:pStyle w:val="FHPAbsatz"/>
      </w:pPr>
      <w:r w:rsidRPr="009268E4">
        <w:t>Wenn KI-gestützte Werkzeuge verwendet werden, muss dies transparent gemacht und fachlich reflektiert werden. Anzugeben ist insbesondere, welches Werkzeug genutzt wurde, für welche Abschnitte</w:t>
      </w:r>
      <w:r>
        <w:t xml:space="preserve"> oder Arbeitsschritte es eingesetzt wurde und in welcher Form die Nutzung erfolgte. Zusätzlich soll kurz reflektiert werden, wie die Ergebnisse geprüft, verändert oder verworfen wurden und wie die eigenständige wissenschaftliche Leistung gesichert wurde. Die folgende Tabelle ist deshalb am Ende des </w:t>
      </w:r>
      <w:proofErr w:type="gramStart"/>
      <w:r>
        <w:t>Exposés</w:t>
      </w:r>
      <w:proofErr w:type="gramEnd"/>
      <w:r>
        <w:t xml:space="preserve"> auszufüllen, sofern entsprechende Werkzeuge eingesetzt wurden. Bei Unsicherheit, ob ein Werkzeug als KI-gestützt einzustufen ist, sollte es vorsorglich aufgeführt werden.</w:t>
      </w:r>
      <w:r w:rsidR="009268E4">
        <w:t xml:space="preserve"> Gerne sprechen wir dann im Prozess darüber.</w:t>
      </w:r>
    </w:p>
    <w:p w14:paraId="6D276B7A" w14:textId="77777777" w:rsidR="009268E4" w:rsidRDefault="009268E4">
      <w:pPr>
        <w:pStyle w:val="FHPAbsatz"/>
      </w:pPr>
    </w:p>
    <w:p w14:paraId="730C80F1" w14:textId="77777777" w:rsidR="00C07A5F" w:rsidRDefault="00000000" w:rsidP="009268E4">
      <w:pPr>
        <w:pStyle w:val="FHPUntertitel"/>
      </w:pPr>
      <w:r>
        <w:t>Nutzungsarten</w:t>
      </w:r>
    </w:p>
    <w:p w14:paraId="3CE69403" w14:textId="77777777" w:rsidR="009268E4" w:rsidRDefault="009268E4" w:rsidP="009268E4">
      <w:pPr>
        <w:pStyle w:val="FHPUntertitel"/>
      </w:pPr>
    </w:p>
    <w:p w14:paraId="41BBA373" w14:textId="77777777" w:rsidR="00C07A5F" w:rsidRDefault="00000000">
      <w:pPr>
        <w:pStyle w:val="FHPAbsatz"/>
      </w:pPr>
      <w:r>
        <w:t>(0) Nicht verwendet</w:t>
      </w:r>
    </w:p>
    <w:p w14:paraId="567A3D08" w14:textId="77777777" w:rsidR="00C07A5F" w:rsidRDefault="00000000">
      <w:pPr>
        <w:pStyle w:val="FHPAbsatz"/>
      </w:pPr>
      <w:r>
        <w:t>(1) Generierung von Ideen / Brainstorming</w:t>
      </w:r>
    </w:p>
    <w:p w14:paraId="2A8435F9" w14:textId="77777777" w:rsidR="00C07A5F" w:rsidRDefault="00000000">
      <w:pPr>
        <w:pStyle w:val="FHPAbsatz"/>
      </w:pPr>
      <w:r>
        <w:t>(2) Literaturrecherche</w:t>
      </w:r>
    </w:p>
    <w:p w14:paraId="2D1751AC" w14:textId="77777777" w:rsidR="00C07A5F" w:rsidRDefault="00000000">
      <w:pPr>
        <w:pStyle w:val="FHPAbsatz"/>
      </w:pPr>
      <w:r>
        <w:t>(3) Übersetzung von Texten</w:t>
      </w:r>
    </w:p>
    <w:p w14:paraId="72A50082" w14:textId="77777777" w:rsidR="00C07A5F" w:rsidRDefault="00000000">
      <w:pPr>
        <w:pStyle w:val="FHPAbsatz"/>
      </w:pPr>
      <w:r>
        <w:t>(4) Zusammenfassen von Quellen</w:t>
      </w:r>
    </w:p>
    <w:p w14:paraId="3F1170F0" w14:textId="77777777" w:rsidR="00C07A5F" w:rsidRDefault="00000000">
      <w:pPr>
        <w:pStyle w:val="FHPAbsatz"/>
      </w:pPr>
      <w:r>
        <w:t>(5) Inhalte auf andere Art und Weise erklären lassen, zum Beispiel Konstrukte, methodische Vorgehensweisen oder Analysen</w:t>
      </w:r>
    </w:p>
    <w:p w14:paraId="1B268ED1" w14:textId="77777777" w:rsidR="00C07A5F" w:rsidRDefault="00000000">
      <w:pPr>
        <w:pStyle w:val="FHPAbsatz"/>
      </w:pPr>
      <w:r>
        <w:t>(6) Erstellen von Textabschnitten, die als Vorlage dienten</w:t>
      </w:r>
    </w:p>
    <w:p w14:paraId="3141A36C" w14:textId="77777777" w:rsidR="00C07A5F" w:rsidRDefault="00000000">
      <w:pPr>
        <w:pStyle w:val="FHPAbsatz"/>
      </w:pPr>
      <w:r>
        <w:t>(7) Überarbeitung eigener Textelemente; bitte betroffene Abschnitte oder Seiten angeben</w:t>
      </w:r>
    </w:p>
    <w:p w14:paraId="3E272241" w14:textId="77777777" w:rsidR="00C07A5F" w:rsidRDefault="00000000">
      <w:pPr>
        <w:pStyle w:val="FHPAbsatz"/>
      </w:pPr>
      <w:r>
        <w:t>(8) Auswertung von Daten, zum Beispiel Unterstützung bei Code, Auswahl von Auswertungsmethoden oder Erstellung von Abbildungen</w:t>
      </w:r>
    </w:p>
    <w:p w14:paraId="7E59DE0B" w14:textId="77777777" w:rsidR="00C07A5F" w:rsidRDefault="00000000">
      <w:pPr>
        <w:pStyle w:val="FHPAbsatz"/>
      </w:pPr>
      <w:r>
        <w:t>(9) Rechtschreib- und Sprachprüfung</w:t>
      </w:r>
    </w:p>
    <w:p w14:paraId="58A8424F" w14:textId="77777777" w:rsidR="00C07A5F" w:rsidRDefault="00000000">
      <w:pPr>
        <w:pStyle w:val="FHPAbsatz"/>
      </w:pPr>
      <w:r>
        <w:t>(10) Visualisierungen zu illustrativen oder dekorativen Zwecken</w:t>
      </w:r>
    </w:p>
    <w:p w14:paraId="3A5DBF44" w14:textId="77777777" w:rsidR="009268E4" w:rsidRDefault="009268E4">
      <w:pPr>
        <w:pStyle w:val="FHPAbsatz"/>
      </w:pPr>
    </w:p>
    <w:p w14:paraId="4A04A358" w14:textId="77777777" w:rsidR="00C07A5F" w:rsidRDefault="00000000" w:rsidP="009268E4">
      <w:pPr>
        <w:pStyle w:val="FHPZwischenberschrift"/>
      </w:pPr>
      <w:r>
        <w:t>Übersicht verwendeter IT-/KI-gestützter Hilfsmittel</w:t>
      </w:r>
    </w:p>
    <w:p w14:paraId="66F6920C" w14:textId="77777777" w:rsidR="009268E4" w:rsidRPr="009268E4" w:rsidRDefault="009268E4" w:rsidP="009268E4">
      <w:pPr>
        <w:pStyle w:val="FHPUntertitel"/>
      </w:pPr>
    </w:p>
    <w:p w14:paraId="2EFB4E39" w14:textId="77777777" w:rsidR="00C07A5F" w:rsidRDefault="00000000">
      <w:pPr>
        <w:pStyle w:val="FHPAbsatz"/>
      </w:pPr>
      <w:r>
        <w:t>Bitte tragen Sie für jedes verwendete Werkzeug die entsprechende(n) Ziffer(n) aus der Liste oben ein. Mehrfachnennungen sind möglich.</w:t>
      </w:r>
    </w:p>
    <w:tbl>
      <w:tblPr>
        <w:tblW w:w="0" w:type="auto"/>
        <w:jc w:val="center"/>
        <w:tblLook w:val="04A0" w:firstRow="1" w:lastRow="0" w:firstColumn="1" w:lastColumn="0" w:noHBand="0" w:noVBand="1"/>
      </w:tblPr>
      <w:tblGrid>
        <w:gridCol w:w="1645"/>
        <w:gridCol w:w="2314"/>
        <w:gridCol w:w="1134"/>
        <w:gridCol w:w="2947"/>
      </w:tblGrid>
      <w:tr w:rsidR="00C07A5F" w14:paraId="1AC1C0E6" w14:textId="77777777">
        <w:trPr>
          <w:jc w:val="center"/>
        </w:trPr>
        <w:tc>
          <w:tcPr>
            <w:tcW w:w="1757" w:type="dxa"/>
            <w:tcBorders>
              <w:top w:val="single" w:sz="4" w:space="0" w:color="000000"/>
              <w:left w:val="single" w:sz="4" w:space="0" w:color="000000"/>
              <w:bottom w:val="single" w:sz="4" w:space="0" w:color="000000"/>
              <w:right w:val="single" w:sz="4" w:space="0" w:color="000000"/>
            </w:tcBorders>
            <w:shd w:val="clear" w:color="auto" w:fill="D9EAF7"/>
            <w:vAlign w:val="center"/>
          </w:tcPr>
          <w:p w14:paraId="79F49FB8" w14:textId="77777777" w:rsidR="00C07A5F" w:rsidRDefault="00000000">
            <w:pPr>
              <w:pStyle w:val="FHPAbsatz"/>
            </w:pPr>
            <w:r>
              <w:rPr>
                <w:b/>
                <w:sz w:val="16"/>
              </w:rPr>
              <w:lastRenderedPageBreak/>
              <w:t>Programm / Werkzeug</w:t>
            </w:r>
          </w:p>
        </w:tc>
        <w:tc>
          <w:tcPr>
            <w:tcW w:w="2494" w:type="dxa"/>
            <w:tcBorders>
              <w:top w:val="single" w:sz="4" w:space="0" w:color="000000"/>
              <w:left w:val="single" w:sz="4" w:space="0" w:color="000000"/>
              <w:bottom w:val="single" w:sz="4" w:space="0" w:color="000000"/>
              <w:right w:val="single" w:sz="4" w:space="0" w:color="000000"/>
            </w:tcBorders>
            <w:shd w:val="clear" w:color="auto" w:fill="D9EAF7"/>
            <w:vAlign w:val="center"/>
          </w:tcPr>
          <w:p w14:paraId="38A04CD5" w14:textId="77777777" w:rsidR="00C07A5F" w:rsidRDefault="00000000">
            <w:pPr>
              <w:pStyle w:val="FHPAbsatz"/>
            </w:pPr>
            <w:r>
              <w:rPr>
                <w:b/>
                <w:sz w:val="16"/>
              </w:rPr>
              <w:t>Betroffene Abschnitte oder Arbeitsschritte</w:t>
            </w:r>
          </w:p>
        </w:tc>
        <w:tc>
          <w:tcPr>
            <w:tcW w:w="1190" w:type="dxa"/>
            <w:tcBorders>
              <w:top w:val="single" w:sz="4" w:space="0" w:color="000000"/>
              <w:left w:val="single" w:sz="4" w:space="0" w:color="000000"/>
              <w:bottom w:val="single" w:sz="4" w:space="0" w:color="000000"/>
              <w:right w:val="single" w:sz="4" w:space="0" w:color="000000"/>
            </w:tcBorders>
            <w:shd w:val="clear" w:color="auto" w:fill="D9EAF7"/>
            <w:vAlign w:val="center"/>
          </w:tcPr>
          <w:p w14:paraId="78B04BEF" w14:textId="77777777" w:rsidR="00C07A5F" w:rsidRDefault="00000000">
            <w:pPr>
              <w:pStyle w:val="FHPAbsatz"/>
            </w:pPr>
            <w:r>
              <w:rPr>
                <w:b/>
                <w:sz w:val="16"/>
              </w:rPr>
              <w:t>Nutzung (Ziffern)</w:t>
            </w:r>
          </w:p>
        </w:tc>
        <w:tc>
          <w:tcPr>
            <w:tcW w:w="3288" w:type="dxa"/>
            <w:tcBorders>
              <w:top w:val="single" w:sz="4" w:space="0" w:color="000000"/>
              <w:left w:val="single" w:sz="4" w:space="0" w:color="000000"/>
              <w:bottom w:val="single" w:sz="4" w:space="0" w:color="000000"/>
              <w:right w:val="single" w:sz="4" w:space="0" w:color="000000"/>
            </w:tcBorders>
            <w:shd w:val="clear" w:color="auto" w:fill="D9EAF7"/>
            <w:vAlign w:val="center"/>
          </w:tcPr>
          <w:p w14:paraId="1E5E17BF" w14:textId="77777777" w:rsidR="00C07A5F" w:rsidRDefault="00000000">
            <w:pPr>
              <w:pStyle w:val="FHPAbsatz"/>
            </w:pPr>
            <w:r>
              <w:rPr>
                <w:b/>
                <w:sz w:val="16"/>
              </w:rPr>
              <w:t>Kurze Reflexion der Nutzung und Prüfung</w:t>
            </w:r>
          </w:p>
        </w:tc>
      </w:tr>
      <w:tr w:rsidR="00C07A5F" w14:paraId="7D0498D6"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1611E81C" w14:textId="77777777" w:rsidR="00C07A5F" w:rsidRDefault="00000000">
            <w:pPr>
              <w:pStyle w:val="FHPAbsatz"/>
            </w:pPr>
            <w:r>
              <w:rPr>
                <w:sz w:val="16"/>
              </w:rPr>
              <w:t>ChatGPT</w:t>
            </w:r>
          </w:p>
        </w:tc>
        <w:tc>
          <w:tcPr>
            <w:tcW w:w="2494" w:type="dxa"/>
            <w:tcBorders>
              <w:top w:val="single" w:sz="4" w:space="0" w:color="000000"/>
              <w:left w:val="single" w:sz="4" w:space="0" w:color="000000"/>
              <w:bottom w:val="single" w:sz="4" w:space="0" w:color="000000"/>
              <w:right w:val="single" w:sz="4" w:space="0" w:color="000000"/>
            </w:tcBorders>
          </w:tcPr>
          <w:p w14:paraId="4802489F"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1AA8DC6C"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5B1CDAD9" w14:textId="77777777" w:rsidR="00C07A5F" w:rsidRDefault="00C07A5F">
            <w:pPr>
              <w:pStyle w:val="FHPAbsatz"/>
            </w:pPr>
          </w:p>
        </w:tc>
      </w:tr>
      <w:tr w:rsidR="00C07A5F" w14:paraId="4C93013E"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34683A10" w14:textId="77777777" w:rsidR="00C07A5F" w:rsidRDefault="00000000">
            <w:pPr>
              <w:pStyle w:val="FHPAbsatz"/>
            </w:pPr>
            <w:r>
              <w:rPr>
                <w:sz w:val="16"/>
              </w:rPr>
              <w:t>Elicit.org</w:t>
            </w:r>
          </w:p>
        </w:tc>
        <w:tc>
          <w:tcPr>
            <w:tcW w:w="2494" w:type="dxa"/>
            <w:tcBorders>
              <w:top w:val="single" w:sz="4" w:space="0" w:color="000000"/>
              <w:left w:val="single" w:sz="4" w:space="0" w:color="000000"/>
              <w:bottom w:val="single" w:sz="4" w:space="0" w:color="000000"/>
              <w:right w:val="single" w:sz="4" w:space="0" w:color="000000"/>
            </w:tcBorders>
          </w:tcPr>
          <w:p w14:paraId="1D883615"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0D8F74EF"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5385BC3B" w14:textId="77777777" w:rsidR="00C07A5F" w:rsidRDefault="00C07A5F">
            <w:pPr>
              <w:pStyle w:val="FHPAbsatz"/>
            </w:pPr>
          </w:p>
        </w:tc>
      </w:tr>
      <w:tr w:rsidR="00C07A5F" w14:paraId="1C2FB0DA"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3EA3913F" w14:textId="77777777" w:rsidR="00C07A5F" w:rsidRDefault="00000000">
            <w:pPr>
              <w:pStyle w:val="FHPAbsatz"/>
            </w:pPr>
            <w:r>
              <w:rPr>
                <w:sz w:val="16"/>
              </w:rPr>
              <w:t>Grammarly</w:t>
            </w:r>
          </w:p>
        </w:tc>
        <w:tc>
          <w:tcPr>
            <w:tcW w:w="2494" w:type="dxa"/>
            <w:tcBorders>
              <w:top w:val="single" w:sz="4" w:space="0" w:color="000000"/>
              <w:left w:val="single" w:sz="4" w:space="0" w:color="000000"/>
              <w:bottom w:val="single" w:sz="4" w:space="0" w:color="000000"/>
              <w:right w:val="single" w:sz="4" w:space="0" w:color="000000"/>
            </w:tcBorders>
          </w:tcPr>
          <w:p w14:paraId="2408030B"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626978B6"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0348D568" w14:textId="77777777" w:rsidR="00C07A5F" w:rsidRDefault="00C07A5F">
            <w:pPr>
              <w:pStyle w:val="FHPAbsatz"/>
            </w:pPr>
          </w:p>
        </w:tc>
      </w:tr>
      <w:tr w:rsidR="00C07A5F" w14:paraId="490C3A1F"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6CA06C45" w14:textId="77777777" w:rsidR="00C07A5F" w:rsidRDefault="00000000">
            <w:pPr>
              <w:pStyle w:val="FHPAbsatz"/>
            </w:pPr>
            <w:r>
              <w:rPr>
                <w:sz w:val="16"/>
              </w:rPr>
              <w:t>GitHub Copilot</w:t>
            </w:r>
          </w:p>
        </w:tc>
        <w:tc>
          <w:tcPr>
            <w:tcW w:w="2494" w:type="dxa"/>
            <w:tcBorders>
              <w:top w:val="single" w:sz="4" w:space="0" w:color="000000"/>
              <w:left w:val="single" w:sz="4" w:space="0" w:color="000000"/>
              <w:bottom w:val="single" w:sz="4" w:space="0" w:color="000000"/>
              <w:right w:val="single" w:sz="4" w:space="0" w:color="000000"/>
            </w:tcBorders>
          </w:tcPr>
          <w:p w14:paraId="61667213"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32332908"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6FB9E17C" w14:textId="77777777" w:rsidR="00C07A5F" w:rsidRDefault="00C07A5F">
            <w:pPr>
              <w:pStyle w:val="FHPAbsatz"/>
            </w:pPr>
          </w:p>
        </w:tc>
      </w:tr>
      <w:tr w:rsidR="00C07A5F" w14:paraId="27ABC9C0"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751E9CA3" w14:textId="77777777" w:rsidR="00C07A5F" w:rsidRDefault="00000000">
            <w:pPr>
              <w:pStyle w:val="FHPAbsatz"/>
            </w:pPr>
            <w:r>
              <w:rPr>
                <w:sz w:val="16"/>
              </w:rPr>
              <w:t>Perplexity AI</w:t>
            </w:r>
          </w:p>
        </w:tc>
        <w:tc>
          <w:tcPr>
            <w:tcW w:w="2494" w:type="dxa"/>
            <w:tcBorders>
              <w:top w:val="single" w:sz="4" w:space="0" w:color="000000"/>
              <w:left w:val="single" w:sz="4" w:space="0" w:color="000000"/>
              <w:bottom w:val="single" w:sz="4" w:space="0" w:color="000000"/>
              <w:right w:val="single" w:sz="4" w:space="0" w:color="000000"/>
            </w:tcBorders>
          </w:tcPr>
          <w:p w14:paraId="326C1034"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76B65F72"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4D78A055" w14:textId="77777777" w:rsidR="00C07A5F" w:rsidRDefault="00C07A5F">
            <w:pPr>
              <w:pStyle w:val="FHPAbsatz"/>
            </w:pPr>
          </w:p>
        </w:tc>
      </w:tr>
      <w:tr w:rsidR="00C07A5F" w14:paraId="70099F95"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0467A1AC" w14:textId="77777777" w:rsidR="00C07A5F" w:rsidRDefault="00000000">
            <w:pPr>
              <w:pStyle w:val="FHPAbsatz"/>
            </w:pPr>
            <w:r>
              <w:rPr>
                <w:sz w:val="16"/>
              </w:rPr>
              <w:t>ChatPDF</w:t>
            </w:r>
          </w:p>
        </w:tc>
        <w:tc>
          <w:tcPr>
            <w:tcW w:w="2494" w:type="dxa"/>
            <w:tcBorders>
              <w:top w:val="single" w:sz="4" w:space="0" w:color="000000"/>
              <w:left w:val="single" w:sz="4" w:space="0" w:color="000000"/>
              <w:bottom w:val="single" w:sz="4" w:space="0" w:color="000000"/>
              <w:right w:val="single" w:sz="4" w:space="0" w:color="000000"/>
            </w:tcBorders>
          </w:tcPr>
          <w:p w14:paraId="16B1EB93"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42A720B2"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209E32A5" w14:textId="77777777" w:rsidR="00C07A5F" w:rsidRDefault="00C07A5F">
            <w:pPr>
              <w:pStyle w:val="FHPAbsatz"/>
            </w:pPr>
          </w:p>
        </w:tc>
      </w:tr>
      <w:tr w:rsidR="00C07A5F" w14:paraId="0E008412"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3C3C0772" w14:textId="77777777" w:rsidR="00C07A5F" w:rsidRDefault="00000000">
            <w:pPr>
              <w:pStyle w:val="FHPAbsatz"/>
            </w:pPr>
            <w:r>
              <w:rPr>
                <w:sz w:val="16"/>
              </w:rPr>
              <w:t>DeepL</w:t>
            </w:r>
          </w:p>
        </w:tc>
        <w:tc>
          <w:tcPr>
            <w:tcW w:w="2494" w:type="dxa"/>
            <w:tcBorders>
              <w:top w:val="single" w:sz="4" w:space="0" w:color="000000"/>
              <w:left w:val="single" w:sz="4" w:space="0" w:color="000000"/>
              <w:bottom w:val="single" w:sz="4" w:space="0" w:color="000000"/>
              <w:right w:val="single" w:sz="4" w:space="0" w:color="000000"/>
            </w:tcBorders>
          </w:tcPr>
          <w:p w14:paraId="65F6850A"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3D5ACEAA"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5FB7172A" w14:textId="77777777" w:rsidR="00C07A5F" w:rsidRDefault="00C07A5F">
            <w:pPr>
              <w:pStyle w:val="FHPAbsatz"/>
            </w:pPr>
          </w:p>
        </w:tc>
      </w:tr>
      <w:tr w:rsidR="00C07A5F" w14:paraId="190EC231"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44D769E6" w14:textId="77777777" w:rsidR="00C07A5F" w:rsidRDefault="00000000">
            <w:pPr>
              <w:pStyle w:val="FHPAbsatz"/>
            </w:pPr>
            <w:r>
              <w:rPr>
                <w:sz w:val="16"/>
              </w:rPr>
              <w:t>Bing Chat / Copilot</w:t>
            </w:r>
          </w:p>
        </w:tc>
        <w:tc>
          <w:tcPr>
            <w:tcW w:w="2494" w:type="dxa"/>
            <w:tcBorders>
              <w:top w:val="single" w:sz="4" w:space="0" w:color="000000"/>
              <w:left w:val="single" w:sz="4" w:space="0" w:color="000000"/>
              <w:bottom w:val="single" w:sz="4" w:space="0" w:color="000000"/>
              <w:right w:val="single" w:sz="4" w:space="0" w:color="000000"/>
            </w:tcBorders>
          </w:tcPr>
          <w:p w14:paraId="170681B6"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6FAADED5"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093388AB" w14:textId="77777777" w:rsidR="00C07A5F" w:rsidRDefault="00C07A5F">
            <w:pPr>
              <w:pStyle w:val="FHPAbsatz"/>
            </w:pPr>
          </w:p>
        </w:tc>
      </w:tr>
      <w:tr w:rsidR="00C07A5F" w14:paraId="1FE8FD6B"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663CA2DF" w14:textId="77777777" w:rsidR="00C07A5F" w:rsidRDefault="00000000">
            <w:pPr>
              <w:pStyle w:val="FHPAbsatz"/>
            </w:pPr>
            <w:r>
              <w:rPr>
                <w:sz w:val="16"/>
              </w:rPr>
              <w:t>Gamma</w:t>
            </w:r>
          </w:p>
        </w:tc>
        <w:tc>
          <w:tcPr>
            <w:tcW w:w="2494" w:type="dxa"/>
            <w:tcBorders>
              <w:top w:val="single" w:sz="4" w:space="0" w:color="000000"/>
              <w:left w:val="single" w:sz="4" w:space="0" w:color="000000"/>
              <w:bottom w:val="single" w:sz="4" w:space="0" w:color="000000"/>
              <w:right w:val="single" w:sz="4" w:space="0" w:color="000000"/>
            </w:tcBorders>
          </w:tcPr>
          <w:p w14:paraId="3F413362"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435CFF6F"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61C00E14" w14:textId="77777777" w:rsidR="00C07A5F" w:rsidRDefault="00C07A5F">
            <w:pPr>
              <w:pStyle w:val="FHPAbsatz"/>
            </w:pPr>
          </w:p>
        </w:tc>
      </w:tr>
      <w:tr w:rsidR="00C07A5F" w14:paraId="5B3F1021"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484EB7C7" w14:textId="77777777" w:rsidR="00C07A5F" w:rsidRDefault="00000000">
            <w:pPr>
              <w:pStyle w:val="FHPAbsatz"/>
            </w:pPr>
            <w:r>
              <w:rPr>
                <w:sz w:val="16"/>
              </w:rPr>
              <w:t>Humata AI</w:t>
            </w:r>
          </w:p>
        </w:tc>
        <w:tc>
          <w:tcPr>
            <w:tcW w:w="2494" w:type="dxa"/>
            <w:tcBorders>
              <w:top w:val="single" w:sz="4" w:space="0" w:color="000000"/>
              <w:left w:val="single" w:sz="4" w:space="0" w:color="000000"/>
              <w:bottom w:val="single" w:sz="4" w:space="0" w:color="000000"/>
              <w:right w:val="single" w:sz="4" w:space="0" w:color="000000"/>
            </w:tcBorders>
          </w:tcPr>
          <w:p w14:paraId="0EED3931"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3DB7D5DB"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50941038" w14:textId="77777777" w:rsidR="00C07A5F" w:rsidRDefault="00C07A5F">
            <w:pPr>
              <w:pStyle w:val="FHPAbsatz"/>
            </w:pPr>
          </w:p>
        </w:tc>
      </w:tr>
      <w:tr w:rsidR="00C07A5F" w14:paraId="127B6616"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1D5AAF63" w14:textId="77777777" w:rsidR="00C07A5F" w:rsidRDefault="00000000">
            <w:pPr>
              <w:pStyle w:val="FHPAbsatz"/>
            </w:pPr>
            <w:r>
              <w:rPr>
                <w:sz w:val="16"/>
              </w:rPr>
              <w:t>Keenious</w:t>
            </w:r>
          </w:p>
        </w:tc>
        <w:tc>
          <w:tcPr>
            <w:tcW w:w="2494" w:type="dxa"/>
            <w:tcBorders>
              <w:top w:val="single" w:sz="4" w:space="0" w:color="000000"/>
              <w:left w:val="single" w:sz="4" w:space="0" w:color="000000"/>
              <w:bottom w:val="single" w:sz="4" w:space="0" w:color="000000"/>
              <w:right w:val="single" w:sz="4" w:space="0" w:color="000000"/>
            </w:tcBorders>
          </w:tcPr>
          <w:p w14:paraId="3B0723EF"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1BFA5FCB"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6F39ABA9" w14:textId="77777777" w:rsidR="00C07A5F" w:rsidRDefault="00C07A5F">
            <w:pPr>
              <w:pStyle w:val="FHPAbsatz"/>
            </w:pPr>
          </w:p>
        </w:tc>
      </w:tr>
      <w:tr w:rsidR="00C07A5F" w14:paraId="2415C347"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23081EDA" w14:textId="77777777" w:rsidR="00C07A5F" w:rsidRDefault="00000000">
            <w:pPr>
              <w:pStyle w:val="FHPAbsatz"/>
            </w:pPr>
            <w:r>
              <w:rPr>
                <w:sz w:val="16"/>
              </w:rPr>
              <w:t>Monica</w:t>
            </w:r>
          </w:p>
        </w:tc>
        <w:tc>
          <w:tcPr>
            <w:tcW w:w="2494" w:type="dxa"/>
            <w:tcBorders>
              <w:top w:val="single" w:sz="4" w:space="0" w:color="000000"/>
              <w:left w:val="single" w:sz="4" w:space="0" w:color="000000"/>
              <w:bottom w:val="single" w:sz="4" w:space="0" w:color="000000"/>
              <w:right w:val="single" w:sz="4" w:space="0" w:color="000000"/>
            </w:tcBorders>
          </w:tcPr>
          <w:p w14:paraId="09946844"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1D70AEBB"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06EBEDFD" w14:textId="77777777" w:rsidR="00C07A5F" w:rsidRDefault="00C07A5F">
            <w:pPr>
              <w:pStyle w:val="FHPAbsatz"/>
            </w:pPr>
          </w:p>
        </w:tc>
      </w:tr>
      <w:tr w:rsidR="00C07A5F" w14:paraId="64ABE074"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71F12F64" w14:textId="77777777" w:rsidR="00C07A5F" w:rsidRDefault="00000000">
            <w:pPr>
              <w:pStyle w:val="FHPAbsatz"/>
            </w:pPr>
            <w:r>
              <w:rPr>
                <w:sz w:val="16"/>
              </w:rPr>
              <w:t>Weitere:</w:t>
            </w:r>
          </w:p>
        </w:tc>
        <w:tc>
          <w:tcPr>
            <w:tcW w:w="2494" w:type="dxa"/>
            <w:tcBorders>
              <w:top w:val="single" w:sz="4" w:space="0" w:color="000000"/>
              <w:left w:val="single" w:sz="4" w:space="0" w:color="000000"/>
              <w:bottom w:val="single" w:sz="4" w:space="0" w:color="000000"/>
              <w:right w:val="single" w:sz="4" w:space="0" w:color="000000"/>
            </w:tcBorders>
          </w:tcPr>
          <w:p w14:paraId="4CB3FCCC"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2FF6067C"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0C639DDD" w14:textId="77777777" w:rsidR="00C07A5F" w:rsidRDefault="00C07A5F">
            <w:pPr>
              <w:pStyle w:val="FHPAbsatz"/>
            </w:pPr>
          </w:p>
        </w:tc>
      </w:tr>
      <w:tr w:rsidR="00C07A5F" w14:paraId="77028C7E"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30CEB2AF" w14:textId="77777777" w:rsidR="00C07A5F" w:rsidRDefault="00000000">
            <w:pPr>
              <w:pStyle w:val="FHPAbsatz"/>
            </w:pPr>
            <w:r>
              <w:rPr>
                <w:sz w:val="16"/>
              </w:rPr>
              <w:t>Weitere:</w:t>
            </w:r>
          </w:p>
        </w:tc>
        <w:tc>
          <w:tcPr>
            <w:tcW w:w="2494" w:type="dxa"/>
            <w:tcBorders>
              <w:top w:val="single" w:sz="4" w:space="0" w:color="000000"/>
              <w:left w:val="single" w:sz="4" w:space="0" w:color="000000"/>
              <w:bottom w:val="single" w:sz="4" w:space="0" w:color="000000"/>
              <w:right w:val="single" w:sz="4" w:space="0" w:color="000000"/>
            </w:tcBorders>
          </w:tcPr>
          <w:p w14:paraId="04A9B6AC"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7DD1A8D1"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6F464CF0" w14:textId="77777777" w:rsidR="00C07A5F" w:rsidRDefault="00C07A5F">
            <w:pPr>
              <w:pStyle w:val="FHPAbsatz"/>
            </w:pPr>
          </w:p>
        </w:tc>
      </w:tr>
      <w:tr w:rsidR="00C07A5F" w14:paraId="0620F4C4" w14:textId="77777777">
        <w:trPr>
          <w:jc w:val="center"/>
        </w:trPr>
        <w:tc>
          <w:tcPr>
            <w:tcW w:w="1757" w:type="dxa"/>
            <w:tcBorders>
              <w:top w:val="single" w:sz="4" w:space="0" w:color="000000"/>
              <w:left w:val="single" w:sz="4" w:space="0" w:color="000000"/>
              <w:bottom w:val="single" w:sz="4" w:space="0" w:color="000000"/>
              <w:right w:val="single" w:sz="4" w:space="0" w:color="000000"/>
            </w:tcBorders>
          </w:tcPr>
          <w:p w14:paraId="37D4C0F9" w14:textId="77777777" w:rsidR="00C07A5F" w:rsidRDefault="00000000">
            <w:pPr>
              <w:pStyle w:val="FHPAbsatz"/>
            </w:pPr>
            <w:r>
              <w:rPr>
                <w:sz w:val="16"/>
              </w:rPr>
              <w:t>Weitere:</w:t>
            </w:r>
          </w:p>
        </w:tc>
        <w:tc>
          <w:tcPr>
            <w:tcW w:w="2494" w:type="dxa"/>
            <w:tcBorders>
              <w:top w:val="single" w:sz="4" w:space="0" w:color="000000"/>
              <w:left w:val="single" w:sz="4" w:space="0" w:color="000000"/>
              <w:bottom w:val="single" w:sz="4" w:space="0" w:color="000000"/>
              <w:right w:val="single" w:sz="4" w:space="0" w:color="000000"/>
            </w:tcBorders>
          </w:tcPr>
          <w:p w14:paraId="77FBEC64" w14:textId="77777777" w:rsidR="00C07A5F" w:rsidRDefault="00C07A5F">
            <w:pPr>
              <w:pStyle w:val="FHPAbsatz"/>
            </w:pPr>
          </w:p>
        </w:tc>
        <w:tc>
          <w:tcPr>
            <w:tcW w:w="1190" w:type="dxa"/>
            <w:tcBorders>
              <w:top w:val="single" w:sz="4" w:space="0" w:color="000000"/>
              <w:left w:val="single" w:sz="4" w:space="0" w:color="000000"/>
              <w:bottom w:val="single" w:sz="4" w:space="0" w:color="000000"/>
              <w:right w:val="single" w:sz="4" w:space="0" w:color="000000"/>
            </w:tcBorders>
          </w:tcPr>
          <w:p w14:paraId="16A8B3AA" w14:textId="77777777" w:rsidR="00C07A5F" w:rsidRDefault="00C07A5F">
            <w:pPr>
              <w:pStyle w:val="FHPAbsatz"/>
            </w:pPr>
          </w:p>
        </w:tc>
        <w:tc>
          <w:tcPr>
            <w:tcW w:w="3288" w:type="dxa"/>
            <w:tcBorders>
              <w:top w:val="single" w:sz="4" w:space="0" w:color="000000"/>
              <w:left w:val="single" w:sz="4" w:space="0" w:color="000000"/>
              <w:bottom w:val="single" w:sz="4" w:space="0" w:color="000000"/>
              <w:right w:val="single" w:sz="4" w:space="0" w:color="000000"/>
            </w:tcBorders>
          </w:tcPr>
          <w:p w14:paraId="6101337C" w14:textId="77777777" w:rsidR="00C07A5F" w:rsidRDefault="00C07A5F">
            <w:pPr>
              <w:pStyle w:val="FHPAbsatz"/>
            </w:pPr>
          </w:p>
        </w:tc>
      </w:tr>
    </w:tbl>
    <w:p w14:paraId="395AB914" w14:textId="77777777" w:rsidR="00C07A5F" w:rsidRDefault="00000000">
      <w:pPr>
        <w:pStyle w:val="FHPAbsatz"/>
      </w:pPr>
      <w:r>
        <w:t>Hinweis: Standardprogramme zur Textverarbeitung, Literaturverwaltung oder reguläre Bibliotheksdatenbanken müssen nur dann aufgeführt werden, wenn sie selbst KI-gestützte Funktionen enthalten und diese für die Arbeit genutzt wurden.</w:t>
      </w:r>
    </w:p>
    <w:sectPr w:rsidR="00C07A5F" w:rsidSect="006439C3">
      <w:headerReference w:type="default" r:id="rId8"/>
      <w:footerReference w:type="default" r:id="rId9"/>
      <w:headerReference w:type="first" r:id="rId10"/>
      <w:pgSz w:w="11906" w:h="16838"/>
      <w:pgMar w:top="1668" w:right="243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C6A4C" w14:textId="77777777" w:rsidR="00D17C0B" w:rsidRDefault="00D17C0B" w:rsidP="00507731">
      <w:pPr>
        <w:spacing w:after="0" w:line="240" w:lineRule="auto"/>
      </w:pPr>
      <w:r>
        <w:separator/>
      </w:r>
    </w:p>
  </w:endnote>
  <w:endnote w:type="continuationSeparator" w:id="0">
    <w:p w14:paraId="1F11A852" w14:textId="77777777" w:rsidR="00D17C0B" w:rsidRDefault="00D17C0B" w:rsidP="00507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HP Sun Office">
    <w:panose1 w:val="020B0604020202020204"/>
    <w:charset w:val="4D"/>
    <w:family w:val="swiss"/>
    <w:pitch w:val="variable"/>
    <w:sig w:usb0="A00000EF" w:usb1="5200607B" w:usb2="00000000" w:usb3="00000000" w:csb0="00000093" w:csb1="00000000"/>
    <w:embedRegular r:id="rId1" w:fontKey="{C8B9E052-34C3-B242-B0C2-74FD452512DD}"/>
    <w:embedBold r:id="rId2" w:fontKey="{8596AB5B-1425-6E4A-8ADB-84EE11179E50}"/>
  </w:font>
  <w:font w:name="Times New Roman">
    <w:panose1 w:val="02020603050405020304"/>
    <w:charset w:val="00"/>
    <w:family w:val="roman"/>
    <w:pitch w:val="variable"/>
    <w:sig w:usb0="E0002EFF" w:usb1="C000785B" w:usb2="00000009" w:usb3="00000000" w:csb0="000001FF" w:csb1="00000000"/>
    <w:embedRegular r:id="rId3" w:fontKey="{5DB1A928-8BE7-0346-8F68-CF1BF152E603}"/>
    <w:embedBold r:id="rId4" w:fontKey="{6B3A8B9D-2012-8840-9C3A-C8E9441C59E6}"/>
  </w:font>
  <w:font w:name="Symbol">
    <w:panose1 w:val="05050102010706020507"/>
    <w:charset w:val="02"/>
    <w:family w:val="decorative"/>
    <w:pitch w:val="variable"/>
    <w:sig w:usb0="00000000" w:usb1="10000000" w:usb2="00000000" w:usb3="00000000" w:csb0="80000000" w:csb1="00000000"/>
    <w:embedRegular r:id="rId5" w:fontKey="{00B81555-DC36-1945-8B45-F5F5DCD975CE}"/>
  </w:font>
  <w:font w:name="Courier New">
    <w:panose1 w:val="02070309020205020404"/>
    <w:charset w:val="00"/>
    <w:family w:val="modern"/>
    <w:pitch w:val="fixed"/>
    <w:sig w:usb0="E0002EFF" w:usb1="C0007843" w:usb2="00000009" w:usb3="00000000" w:csb0="000001FF" w:csb1="00000000"/>
    <w:embedRegular r:id="rId6" w:fontKey="{4251D4B9-F5AF-F940-BA00-3907513AA1D1}"/>
  </w:font>
  <w:font w:name="Wingdings">
    <w:panose1 w:val="05000000000000000000"/>
    <w:charset w:val="4D"/>
    <w:family w:val="decorative"/>
    <w:pitch w:val="variable"/>
    <w:sig w:usb0="00000003" w:usb1="00000000" w:usb2="00000000" w:usb3="00000000" w:csb0="80000001" w:csb1="00000000"/>
    <w:embedRegular r:id="rId7" w:fontKey="{FAD91207-95F3-5F4D-8FBF-B0A128B8E890}"/>
  </w:font>
  <w:font w:name="Calibri">
    <w:panose1 w:val="020F0502020204030204"/>
    <w:charset w:val="00"/>
    <w:family w:val="swiss"/>
    <w:pitch w:val="variable"/>
    <w:sig w:usb0="E0002AFF" w:usb1="C000247B" w:usb2="00000009" w:usb3="00000000" w:csb0="000001FF" w:csb1="00000000"/>
    <w:embedRegular r:id="rId8" w:fontKey="{B976308C-40F4-BF45-AC58-0279D66A0035}"/>
    <w:embedBold r:id="rId9" w:fontKey="{7BA0516A-B517-7045-9103-1271AD2B8626}"/>
  </w:font>
  <w:font w:name="Tahoma">
    <w:panose1 w:val="020B0604030504040204"/>
    <w:charset w:val="00"/>
    <w:family w:val="swiss"/>
    <w:pitch w:val="variable"/>
    <w:sig w:usb0="E1002EFF" w:usb1="C000605B" w:usb2="00000029" w:usb3="00000000" w:csb0="000101FF" w:csb1="00000000"/>
    <w:embedRegular r:id="rId10" w:fontKey="{6D171DDA-96EC-7D44-863D-663DBFAF667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68DD3809-E727-0441-893B-9227245E0E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HP Sun Office" w:hAnsi="FHP Sun Office"/>
        <w:sz w:val="18"/>
        <w:szCs w:val="18"/>
      </w:rPr>
      <w:id w:val="2114057034"/>
      <w:docPartObj>
        <w:docPartGallery w:val="Page Numbers (Top of Page)"/>
        <w:docPartUnique/>
      </w:docPartObj>
    </w:sdtPr>
    <w:sdtContent>
      <w:p w14:paraId="0F775482" w14:textId="77777777" w:rsidR="009526A1" w:rsidRPr="00507731" w:rsidRDefault="00D217BE" w:rsidP="00507731">
        <w:pPr>
          <w:jc w:val="right"/>
          <w:rPr>
            <w:rFonts w:ascii="FHP Sun Office" w:hAnsi="FHP Sun Office"/>
            <w:sz w:val="18"/>
            <w:szCs w:val="18"/>
          </w:rPr>
        </w:pPr>
        <w:r w:rsidRPr="00507731">
          <w:rPr>
            <w:rFonts w:ascii="FHP Sun Office" w:hAnsi="FHP Sun Office"/>
            <w:sz w:val="18"/>
            <w:szCs w:val="18"/>
          </w:rPr>
          <w:fldChar w:fldCharType="begin"/>
        </w:r>
        <w:r w:rsidR="009526A1" w:rsidRPr="00507731">
          <w:rPr>
            <w:rFonts w:ascii="FHP Sun Office" w:hAnsi="FHP Sun Office"/>
            <w:sz w:val="18"/>
            <w:szCs w:val="18"/>
          </w:rPr>
          <w:instrText xml:space="preserve"> PAGE </w:instrText>
        </w:r>
        <w:r w:rsidRPr="00507731">
          <w:rPr>
            <w:rFonts w:ascii="FHP Sun Office" w:hAnsi="FHP Sun Office"/>
            <w:sz w:val="18"/>
            <w:szCs w:val="18"/>
          </w:rPr>
          <w:fldChar w:fldCharType="separate"/>
        </w:r>
        <w:r w:rsidR="000D1E6F">
          <w:rPr>
            <w:rFonts w:ascii="FHP Sun Office" w:hAnsi="FHP Sun Office"/>
            <w:noProof/>
            <w:sz w:val="18"/>
            <w:szCs w:val="18"/>
          </w:rPr>
          <w:t>1</w:t>
        </w:r>
        <w:r w:rsidRPr="00507731">
          <w:rPr>
            <w:rFonts w:ascii="FHP Sun Office" w:hAnsi="FHP Sun Office"/>
            <w:sz w:val="18"/>
            <w:szCs w:val="18"/>
          </w:rPr>
          <w:fldChar w:fldCharType="end"/>
        </w:r>
        <w:r w:rsidR="009526A1">
          <w:rPr>
            <w:rFonts w:ascii="FHP Sun Office" w:hAnsi="FHP Sun Office"/>
            <w:sz w:val="18"/>
            <w:szCs w:val="18"/>
          </w:rPr>
          <w:t>/</w:t>
        </w:r>
        <w:r w:rsidRPr="00507731">
          <w:rPr>
            <w:rFonts w:ascii="FHP Sun Office" w:hAnsi="FHP Sun Office"/>
            <w:sz w:val="18"/>
            <w:szCs w:val="18"/>
          </w:rPr>
          <w:fldChar w:fldCharType="begin"/>
        </w:r>
        <w:r w:rsidR="009526A1" w:rsidRPr="00507731">
          <w:rPr>
            <w:rFonts w:ascii="FHP Sun Office" w:hAnsi="FHP Sun Office"/>
            <w:sz w:val="18"/>
            <w:szCs w:val="18"/>
          </w:rPr>
          <w:instrText xml:space="preserve"> NUMPAGES  </w:instrText>
        </w:r>
        <w:r w:rsidRPr="00507731">
          <w:rPr>
            <w:rFonts w:ascii="FHP Sun Office" w:hAnsi="FHP Sun Office"/>
            <w:sz w:val="18"/>
            <w:szCs w:val="18"/>
          </w:rPr>
          <w:fldChar w:fldCharType="separate"/>
        </w:r>
        <w:r w:rsidR="000D1E6F">
          <w:rPr>
            <w:rFonts w:ascii="FHP Sun Office" w:hAnsi="FHP Sun Office"/>
            <w:noProof/>
            <w:sz w:val="18"/>
            <w:szCs w:val="18"/>
          </w:rPr>
          <w:t>1</w:t>
        </w:r>
        <w:r w:rsidRPr="00507731">
          <w:rPr>
            <w:rFonts w:ascii="FHP Sun Office" w:hAnsi="FHP Sun Office"/>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6979F" w14:textId="77777777" w:rsidR="00D17C0B" w:rsidRDefault="00D17C0B" w:rsidP="00507731">
      <w:pPr>
        <w:spacing w:after="0" w:line="240" w:lineRule="auto"/>
      </w:pPr>
      <w:r>
        <w:separator/>
      </w:r>
    </w:p>
  </w:footnote>
  <w:footnote w:type="continuationSeparator" w:id="0">
    <w:p w14:paraId="5CB7271C" w14:textId="77777777" w:rsidR="00D17C0B" w:rsidRDefault="00D17C0B" w:rsidP="00507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2F32" w14:textId="40AC4839" w:rsidR="009526A1" w:rsidRPr="005E32BE" w:rsidRDefault="0037730A">
    <w:pPr>
      <w:pStyle w:val="Kopfzeile"/>
      <w:rPr>
        <w:rFonts w:ascii="FHP Sun Office" w:hAnsi="FHP Sun Office"/>
      </w:rPr>
    </w:pPr>
    <w:r w:rsidRPr="005E32BE">
      <w:rPr>
        <w:rFonts w:ascii="FHP Sun Office" w:hAnsi="FHP Sun Office"/>
        <w:noProof/>
        <w:lang w:eastAsia="de-DE"/>
      </w:rPr>
      <w:drawing>
        <wp:anchor distT="0" distB="0" distL="114300" distR="114300" simplePos="0" relativeHeight="251661312" behindDoc="0" locked="0" layoutInCell="1" allowOverlap="1" wp14:anchorId="602C59F9" wp14:editId="20848717">
          <wp:simplePos x="0" y="0"/>
          <wp:positionH relativeFrom="page">
            <wp:posOffset>864235</wp:posOffset>
          </wp:positionH>
          <wp:positionV relativeFrom="page">
            <wp:posOffset>360045</wp:posOffset>
          </wp:positionV>
          <wp:extent cx="859724" cy="344385"/>
          <wp:effectExtent l="19050" t="0" r="0" b="0"/>
          <wp:wrapSquare wrapText="bothSides"/>
          <wp:docPr id="2" name="Grafik 1" descr="FHP_LOGO_solo_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P_LOGO_solo_K.wmf"/>
                  <pic:cNvPicPr/>
                </pic:nvPicPr>
                <pic:blipFill>
                  <a:blip r:embed="rId1"/>
                  <a:stretch>
                    <a:fillRect/>
                  </a:stretch>
                </pic:blipFill>
                <pic:spPr>
                  <a:xfrm>
                    <a:off x="0" y="0"/>
                    <a:ext cx="859724" cy="344385"/>
                  </a:xfrm>
                  <a:prstGeom prst="rect">
                    <a:avLst/>
                  </a:prstGeom>
                </pic:spPr>
              </pic:pic>
            </a:graphicData>
          </a:graphic>
        </wp:anchor>
      </w:drawing>
    </w:r>
    <w:r w:rsidR="005E32BE" w:rsidRPr="005E32BE">
      <w:rPr>
        <w:rFonts w:ascii="FHP Sun Office" w:hAnsi="FHP Sun Office"/>
      </w:rPr>
      <w:t xml:space="preserve">Prof. Dr. K. Krauskopf | Stand </w:t>
    </w:r>
    <w:r w:rsidR="009268E4">
      <w:rPr>
        <w:rFonts w:ascii="FHP Sun Office" w:hAnsi="FHP Sun Office"/>
      </w:rPr>
      <w:t>Mai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C0C3" w14:textId="77777777" w:rsidR="009526A1" w:rsidRDefault="0037730A">
    <w:pPr>
      <w:pStyle w:val="Kopfzeile"/>
    </w:pPr>
    <w:r>
      <w:rPr>
        <w:noProof/>
        <w:lang w:eastAsia="de-DE"/>
      </w:rPr>
      <w:drawing>
        <wp:anchor distT="0" distB="0" distL="114300" distR="114300" simplePos="0" relativeHeight="251660288" behindDoc="0" locked="0" layoutInCell="1" allowOverlap="1" wp14:anchorId="173F4AD6" wp14:editId="7226A02C">
          <wp:simplePos x="0" y="0"/>
          <wp:positionH relativeFrom="page">
            <wp:posOffset>5220970</wp:posOffset>
          </wp:positionH>
          <wp:positionV relativeFrom="page">
            <wp:posOffset>360045</wp:posOffset>
          </wp:positionV>
          <wp:extent cx="1299111" cy="510639"/>
          <wp:effectExtent l="19050" t="0" r="0" b="0"/>
          <wp:wrapSquare wrapText="bothSides"/>
          <wp:docPr id="1" name="Grafik 0" descr="FHP_LOGO_solo_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P_LOGO_solo_K.wmf"/>
                  <pic:cNvPicPr/>
                </pic:nvPicPr>
                <pic:blipFill>
                  <a:blip r:embed="rId1"/>
                  <a:stretch>
                    <a:fillRect/>
                  </a:stretch>
                </pic:blipFill>
                <pic:spPr>
                  <a:xfrm>
                    <a:off x="0" y="0"/>
                    <a:ext cx="1299111" cy="5106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6655E"/>
    <w:multiLevelType w:val="hybridMultilevel"/>
    <w:tmpl w:val="3F587E54"/>
    <w:lvl w:ilvl="0" w:tplc="14209134">
      <w:start w:val="1"/>
      <w:numFmt w:val="decimal"/>
      <w:pStyle w:val="FHPNummerierung"/>
      <w:lvlText w:val="%1."/>
      <w:lvlJc w:val="left"/>
      <w:pPr>
        <w:ind w:left="1077" w:hanging="360"/>
      </w:pPr>
      <w:rPr>
        <w:rFonts w:ascii="FHP Sun Office" w:hAnsi="FHP Sun Office" w:hint="default"/>
        <w:b w:val="0"/>
        <w:i w:val="0"/>
        <w:sz w:val="18"/>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 w15:restartNumberingAfterBreak="0">
    <w:nsid w:val="2A7161BA"/>
    <w:multiLevelType w:val="hybridMultilevel"/>
    <w:tmpl w:val="BD527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AF0761"/>
    <w:multiLevelType w:val="hybridMultilevel"/>
    <w:tmpl w:val="6C22CDA6"/>
    <w:lvl w:ilvl="0" w:tplc="F504339E">
      <w:start w:val="1"/>
      <w:numFmt w:val="bullet"/>
      <w:pStyle w:val="FHPAufzhlung2Ebene"/>
      <w:lvlText w:val="▷"/>
      <w:lvlJc w:val="left"/>
      <w:pPr>
        <w:ind w:left="720" w:hanging="360"/>
      </w:pPr>
      <w:rPr>
        <w:rFonts w:ascii="FHP Sun Office" w:hAnsi="FHP Sun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9F0CDF"/>
    <w:multiLevelType w:val="hybridMultilevel"/>
    <w:tmpl w:val="DBD633D2"/>
    <w:lvl w:ilvl="0" w:tplc="999C5A04">
      <w:start w:val="1"/>
      <w:numFmt w:val="bullet"/>
      <w:pStyle w:val="FHPAufzhlung1Ebene"/>
      <w:lvlText w:val="▶"/>
      <w:lvlJc w:val="left"/>
      <w:pPr>
        <w:ind w:left="720" w:hanging="360"/>
      </w:pPr>
      <w:rPr>
        <w:rFonts w:ascii="FHP Sun Office" w:hAnsi="FHP Sun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7399479">
    <w:abstractNumId w:val="3"/>
  </w:num>
  <w:num w:numId="2" w16cid:durableId="901991168">
    <w:abstractNumId w:val="2"/>
  </w:num>
  <w:num w:numId="3" w16cid:durableId="1047953290">
    <w:abstractNumId w:val="0"/>
  </w:num>
  <w:num w:numId="4" w16cid:durableId="1583179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E11"/>
    <w:rsid w:val="0000502B"/>
    <w:rsid w:val="00086CA1"/>
    <w:rsid w:val="000D1E6F"/>
    <w:rsid w:val="000F35E1"/>
    <w:rsid w:val="00164357"/>
    <w:rsid w:val="001F14F7"/>
    <w:rsid w:val="002958CE"/>
    <w:rsid w:val="002F0385"/>
    <w:rsid w:val="00362546"/>
    <w:rsid w:val="0037730A"/>
    <w:rsid w:val="00384246"/>
    <w:rsid w:val="003F5116"/>
    <w:rsid w:val="00443BF5"/>
    <w:rsid w:val="00507731"/>
    <w:rsid w:val="00575A86"/>
    <w:rsid w:val="005D3F2E"/>
    <w:rsid w:val="005E32BE"/>
    <w:rsid w:val="006058D7"/>
    <w:rsid w:val="006439C3"/>
    <w:rsid w:val="006D6E11"/>
    <w:rsid w:val="007D69CF"/>
    <w:rsid w:val="00856913"/>
    <w:rsid w:val="008D70BD"/>
    <w:rsid w:val="008F0CE1"/>
    <w:rsid w:val="009268E4"/>
    <w:rsid w:val="009526A1"/>
    <w:rsid w:val="00A97C0C"/>
    <w:rsid w:val="00AB6834"/>
    <w:rsid w:val="00BD47B4"/>
    <w:rsid w:val="00C07A5F"/>
    <w:rsid w:val="00CF6A6D"/>
    <w:rsid w:val="00D17C0B"/>
    <w:rsid w:val="00D217BE"/>
    <w:rsid w:val="00D40FD4"/>
    <w:rsid w:val="00DE2BEC"/>
    <w:rsid w:val="00E53D22"/>
    <w:rsid w:val="00EF317B"/>
    <w:rsid w:val="00F316E7"/>
    <w:rsid w:val="00F45817"/>
    <w:rsid w:val="00F5388F"/>
    <w:rsid w:val="00F81C82"/>
    <w:rsid w:val="00F93DF9"/>
    <w:rsid w:val="00FF28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5EE2A"/>
  <w15:docId w15:val="{B53D4491-C50E-0D4A-96F1-38D0CEB1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69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77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7731"/>
  </w:style>
  <w:style w:type="paragraph" w:styleId="Fuzeile">
    <w:name w:val="footer"/>
    <w:basedOn w:val="Standard"/>
    <w:link w:val="FuzeileZchn"/>
    <w:uiPriority w:val="99"/>
    <w:unhideWhenUsed/>
    <w:rsid w:val="005077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7731"/>
  </w:style>
  <w:style w:type="paragraph" w:customStyle="1" w:styleId="FHPAbsatz">
    <w:name w:val="FHP Absatz"/>
    <w:basedOn w:val="Standard"/>
    <w:qFormat/>
    <w:rsid w:val="00507731"/>
    <w:pPr>
      <w:spacing w:after="0" w:line="260" w:lineRule="atLeast"/>
    </w:pPr>
    <w:rPr>
      <w:rFonts w:ascii="FHP Sun Office" w:hAnsi="FHP Sun Office"/>
      <w:sz w:val="20"/>
      <w:szCs w:val="30"/>
    </w:rPr>
  </w:style>
  <w:style w:type="paragraph" w:customStyle="1" w:styleId="FHPTitel">
    <w:name w:val="FHP Titel"/>
    <w:basedOn w:val="FHPAbsatz"/>
    <w:qFormat/>
    <w:rsid w:val="00507731"/>
    <w:pPr>
      <w:spacing w:line="320" w:lineRule="atLeast"/>
    </w:pPr>
    <w:rPr>
      <w:b/>
      <w:sz w:val="30"/>
    </w:rPr>
  </w:style>
  <w:style w:type="paragraph" w:customStyle="1" w:styleId="FHPUntertitel">
    <w:name w:val="FHP Untertitel"/>
    <w:basedOn w:val="FHPTitel"/>
    <w:qFormat/>
    <w:rsid w:val="00507731"/>
    <w:rPr>
      <w:b w:val="0"/>
    </w:rPr>
  </w:style>
  <w:style w:type="paragraph" w:customStyle="1" w:styleId="FHPZwischenberschrift">
    <w:name w:val="FHP Zwischenüberschrift"/>
    <w:basedOn w:val="FHPUntertitel"/>
    <w:next w:val="FHPUntertitel"/>
    <w:qFormat/>
    <w:rsid w:val="00362546"/>
    <w:pPr>
      <w:spacing w:line="280" w:lineRule="atLeast"/>
    </w:pPr>
    <w:rPr>
      <w:sz w:val="24"/>
      <w:szCs w:val="20"/>
    </w:rPr>
  </w:style>
  <w:style w:type="paragraph" w:customStyle="1" w:styleId="FHPAufzhlung1Ebene">
    <w:name w:val="FHP Aufzählung 1. Ebene"/>
    <w:basedOn w:val="FHPAbsatz"/>
    <w:qFormat/>
    <w:rsid w:val="003F5116"/>
    <w:pPr>
      <w:numPr>
        <w:numId w:val="1"/>
      </w:numPr>
      <w:spacing w:before="130"/>
      <w:ind w:left="357" w:hanging="357"/>
    </w:pPr>
    <w:rPr>
      <w:szCs w:val="20"/>
    </w:rPr>
  </w:style>
  <w:style w:type="paragraph" w:customStyle="1" w:styleId="FHPAufzhlung2Ebene">
    <w:name w:val="FHP Aufzählung 2. Ebene"/>
    <w:basedOn w:val="FHPAufzhlung1Ebene"/>
    <w:qFormat/>
    <w:rsid w:val="002958CE"/>
    <w:pPr>
      <w:numPr>
        <w:numId w:val="2"/>
      </w:numPr>
      <w:ind w:left="714" w:hanging="357"/>
    </w:pPr>
    <w:rPr>
      <w:rFonts w:cs="Calibri"/>
    </w:rPr>
  </w:style>
  <w:style w:type="paragraph" w:customStyle="1" w:styleId="FHPNummerierung">
    <w:name w:val="FHP Nummerierung"/>
    <w:basedOn w:val="FHPAufzhlung2Ebene"/>
    <w:qFormat/>
    <w:rsid w:val="002958CE"/>
    <w:pPr>
      <w:numPr>
        <w:numId w:val="3"/>
      </w:numPr>
      <w:ind w:left="357" w:hanging="357"/>
    </w:pPr>
  </w:style>
  <w:style w:type="paragraph" w:customStyle="1" w:styleId="FHPkleingedruckt">
    <w:name w:val="FHP klein gedruckt"/>
    <w:basedOn w:val="FHPAbsatz"/>
    <w:qFormat/>
    <w:rsid w:val="002958CE"/>
    <w:pPr>
      <w:spacing w:line="180" w:lineRule="atLeast"/>
    </w:pPr>
    <w:rPr>
      <w:sz w:val="15"/>
      <w:szCs w:val="20"/>
    </w:rPr>
  </w:style>
  <w:style w:type="paragraph" w:styleId="Sprechblasentext">
    <w:name w:val="Balloon Text"/>
    <w:basedOn w:val="Standard"/>
    <w:link w:val="SprechblasentextZchn"/>
    <w:uiPriority w:val="99"/>
    <w:semiHidden/>
    <w:unhideWhenUsed/>
    <w:rsid w:val="00AB68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834"/>
    <w:rPr>
      <w:rFonts w:ascii="Tahoma" w:hAnsi="Tahoma" w:cs="Tahoma"/>
      <w:sz w:val="16"/>
      <w:szCs w:val="16"/>
    </w:rPr>
  </w:style>
  <w:style w:type="paragraph" w:customStyle="1" w:styleId="FHPDeckblattTitel">
    <w:name w:val="FHP Deckblatt Titel"/>
    <w:basedOn w:val="FHPTitel"/>
    <w:qFormat/>
    <w:rsid w:val="00086CA1"/>
    <w:pPr>
      <w:spacing w:line="640" w:lineRule="atLeast"/>
    </w:pPr>
    <w:rPr>
      <w:sz w:val="64"/>
    </w:rPr>
  </w:style>
  <w:style w:type="paragraph" w:customStyle="1" w:styleId="FHPDeckblattUntertitel">
    <w:name w:val="FHP Deckblatt Untertitel"/>
    <w:basedOn w:val="FHPUntertitel"/>
    <w:qFormat/>
    <w:rsid w:val="00086CA1"/>
    <w:pPr>
      <w:spacing w:line="480" w:lineRule="atLeast"/>
    </w:pPr>
    <w:rPr>
      <w:sz w:val="44"/>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rkarstenkrauskopf/Nextcloud/xx_Verwaltung/Vorlagen/FHP_Schriftstueck_inter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D48CA-2455-4C62-87CF-EDCE5B83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FHP_Schriftstueck_intern.dotx</Template>
  <TotalTime>0</TotalTime>
  <Pages>3</Pages>
  <Words>981</Words>
  <Characters>6181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Fachhochschule Potsdam</vt:lpstr>
    </vt:vector>
  </TitlesOfParts>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Fachhochschule Potsdam</dc:title>
  <dc:creator>NN</dc:creator>
  <cp:lastModifiedBy>NN</cp:lastModifiedBy>
  <cp:revision>7</cp:revision>
  <cp:lastPrinted>2018-01-09T15:09:00Z</cp:lastPrinted>
  <dcterms:created xsi:type="dcterms:W3CDTF">2021-11-25T09:12:00Z</dcterms:created>
  <dcterms:modified xsi:type="dcterms:W3CDTF">2026-05-04T11:07:00Z</dcterms:modified>
</cp:coreProperties>
</file>